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228E4" w14:textId="77777777" w:rsidR="00253716" w:rsidRDefault="00253716" w:rsidP="00AE3C08">
      <w:pPr>
        <w:pStyle w:val="BBGStandard"/>
        <w:rPr>
          <w:b/>
          <w:bCs/>
        </w:rPr>
      </w:pPr>
    </w:p>
    <w:p w14:paraId="43D7B67A" w14:textId="77777777" w:rsidR="00B30012" w:rsidRPr="00B30012" w:rsidRDefault="00B30012" w:rsidP="00AE3C08">
      <w:pPr>
        <w:pStyle w:val="BBGStandard"/>
        <w:rPr>
          <w:b/>
          <w:bCs/>
        </w:rPr>
      </w:pPr>
      <w:r w:rsidRPr="00B30012">
        <w:rPr>
          <w:b/>
          <w:bCs/>
        </w:rPr>
        <w:t>Bestätigung Betreuung praktische Prüfung</w:t>
      </w:r>
    </w:p>
    <w:p w14:paraId="458045B4" w14:textId="77777777" w:rsidR="001F5483" w:rsidRDefault="00717B6B" w:rsidP="00AE3C08">
      <w:pPr>
        <w:pStyle w:val="BBGStandard"/>
      </w:pPr>
      <w:r>
        <w:t xml:space="preserve">Wir bestätigen, dass wir </w:t>
      </w:r>
      <w:r w:rsidR="001F5483">
        <w:t xml:space="preserve">im Rahmen </w:t>
      </w:r>
      <w:r w:rsidR="00B436F7">
        <w:t>der GKPH</w:t>
      </w:r>
      <w:r w:rsidR="00F81B86">
        <w:t>-Prüfung</w:t>
      </w:r>
      <w:r w:rsidR="00B436F7">
        <w:t xml:space="preserve"> inklusiv</w:t>
      </w:r>
      <w:r w:rsidR="5EA3794B">
        <w:t>e</w:t>
      </w:r>
      <w:r w:rsidR="00B436F7">
        <w:t xml:space="preserve"> Vorbereitungskurs</w:t>
      </w:r>
      <w:r w:rsidR="00CC5ABD">
        <w:t xml:space="preserve"> für den/</w:t>
      </w:r>
      <w:r w:rsidR="001F5483">
        <w:t xml:space="preserve">die Bewerber*in </w:t>
      </w:r>
    </w:p>
    <w:p w14:paraId="64FEECFF" w14:textId="77777777" w:rsidR="001F5483" w:rsidRDefault="001F5483" w:rsidP="00AE3C08">
      <w:pPr>
        <w:pStyle w:val="BBGStandard"/>
      </w:pPr>
      <w:r w:rsidRPr="00717B6B">
        <w:t>___________________________________________</w:t>
      </w:r>
      <w:r>
        <w:t xml:space="preserve"> (Vorname, Nachname)</w:t>
      </w:r>
      <w:r w:rsidR="00B436F7">
        <w:t xml:space="preserve"> </w:t>
      </w:r>
    </w:p>
    <w:p w14:paraId="22D6CDFA" w14:textId="77777777" w:rsidR="00B30012" w:rsidRDefault="00B30012" w:rsidP="00AE3C08">
      <w:pPr>
        <w:pStyle w:val="BBGStandard"/>
      </w:pPr>
      <w:r>
        <w:t xml:space="preserve">Im Rahmen </w:t>
      </w:r>
    </w:p>
    <w:p w14:paraId="25A8B368" w14:textId="77777777" w:rsidR="00B30012" w:rsidRDefault="00221559" w:rsidP="00D02C2A">
      <w:pPr>
        <w:pStyle w:val="BBGStandard"/>
        <w:ind w:firstLine="708"/>
      </w:pPr>
      <w:sdt>
        <w:sdtPr>
          <w:id w:val="-1252115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2C2B">
            <w:rPr>
              <w:rFonts w:ascii="MS Gothic" w:eastAsia="MS Gothic" w:hAnsi="MS Gothic" w:hint="eastAsia"/>
            </w:rPr>
            <w:t>☐</w:t>
          </w:r>
        </w:sdtContent>
      </w:sdt>
      <w:r w:rsidR="00BC2C2B">
        <w:t xml:space="preserve"> </w:t>
      </w:r>
      <w:r w:rsidR="00D02C2A">
        <w:t>e</w:t>
      </w:r>
      <w:r w:rsidR="00B30012">
        <w:t>ines Arbeitsverhältnisses</w:t>
      </w:r>
    </w:p>
    <w:p w14:paraId="53F7707A" w14:textId="77777777" w:rsidR="00B30012" w:rsidRDefault="00221559" w:rsidP="00D02C2A">
      <w:pPr>
        <w:pStyle w:val="BBGStandard"/>
        <w:ind w:firstLine="708"/>
      </w:pPr>
      <w:sdt>
        <w:sdtPr>
          <w:id w:val="527453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2C2B" w:rsidRPr="5053A47A">
            <w:rPr>
              <w:rFonts w:ascii="MS Gothic" w:eastAsia="MS Gothic" w:hAnsi="MS Gothic"/>
            </w:rPr>
            <w:t>☐</w:t>
          </w:r>
        </w:sdtContent>
      </w:sdt>
      <w:r w:rsidR="00BC2C2B">
        <w:t xml:space="preserve"> </w:t>
      </w:r>
      <w:r w:rsidR="00D02C2A">
        <w:t>e</w:t>
      </w:r>
      <w:r w:rsidR="00B30012">
        <w:t xml:space="preserve">ines unentgeltlichen </w:t>
      </w:r>
      <w:r w:rsidR="08915707">
        <w:t xml:space="preserve">6-wöchigen </w:t>
      </w:r>
      <w:r w:rsidR="00B30012">
        <w:t>Praktikums</w:t>
      </w:r>
      <w:r w:rsidR="00D02C2A">
        <w:t xml:space="preserve"> </w:t>
      </w:r>
      <w:r w:rsidR="00253716">
        <w:t>(</w:t>
      </w:r>
      <w:r w:rsidR="00D02C2A">
        <w:t>Bitte den Praktikumsvertrag hochladen</w:t>
      </w:r>
      <w:r w:rsidR="00253716">
        <w:t>)</w:t>
      </w:r>
      <w:r w:rsidR="00D02C2A">
        <w:t xml:space="preserve"> </w:t>
      </w:r>
    </w:p>
    <w:p w14:paraId="56A2CE0A" w14:textId="77777777" w:rsidR="00717B6B" w:rsidRDefault="001F5483" w:rsidP="00AE3C08">
      <w:pPr>
        <w:pStyle w:val="BBGStandard"/>
      </w:pPr>
      <w:r>
        <w:t>die Betreuung während de</w:t>
      </w:r>
      <w:r w:rsidR="00B436F7">
        <w:t>r</w:t>
      </w:r>
      <w:r>
        <w:t xml:space="preserve"> praktischen </w:t>
      </w:r>
      <w:r w:rsidR="00B436F7">
        <w:t>Prüfung</w:t>
      </w:r>
      <w:r>
        <w:t xml:space="preserve"> übernehmen. </w:t>
      </w:r>
    </w:p>
    <w:p w14:paraId="3EC727AE" w14:textId="77777777" w:rsidR="00DE415D" w:rsidRDefault="00DE415D" w:rsidP="00AE3C08">
      <w:pPr>
        <w:pStyle w:val="BBGStandard"/>
      </w:pPr>
    </w:p>
    <w:p w14:paraId="794A1413" w14:textId="77777777" w:rsidR="00AE3C08" w:rsidRDefault="0056631C" w:rsidP="00AE3C08">
      <w:pPr>
        <w:pStyle w:val="BBGStandard"/>
      </w:pPr>
      <w:r>
        <w:rPr>
          <w:noProof/>
        </w:rPr>
        <mc:AlternateContent>
          <mc:Choice Requires="wpg">
            <w:drawing>
              <wp:inline distT="0" distB="0" distL="0" distR="0" wp14:anchorId="1BB65F17" wp14:editId="3E6AC35B">
                <wp:extent cx="3818965" cy="2635623"/>
                <wp:effectExtent l="0" t="0" r="10160" b="12700"/>
                <wp:docPr id="2045032681" name="Gruppieren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8965" cy="2635623"/>
                          <a:chOff x="0" y="0"/>
                          <a:chExt cx="3865426" cy="2739896"/>
                        </a:xfrm>
                      </wpg:grpSpPr>
                      <wps:wsp>
                        <wps:cNvPr id="298797300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865426" cy="27398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3F748D" w14:textId="77777777" w:rsidR="00E75CA3" w:rsidRPr="00AE3C08" w:rsidRDefault="001F5483" w:rsidP="00AE3C08">
                              <w:pPr>
                                <w:tabs>
                                  <w:tab w:val="left" w:pos="2268"/>
                                  <w:tab w:val="right" w:pos="5387"/>
                                </w:tabs>
                                <w:spacing w:before="120" w:after="100" w:afterAutospacing="1"/>
                                <w:rPr>
                                  <w:u w:val="single"/>
                                </w:rPr>
                              </w:pPr>
                              <w:r>
                                <w:t xml:space="preserve">Datum: </w:t>
                              </w:r>
                              <w:r w:rsidR="00AE3C08">
                                <w:tab/>
                              </w:r>
                              <w:r w:rsidR="00AE3C08">
                                <w:rPr>
                                  <w:u w:val="single"/>
                                </w:rPr>
                                <w:tab/>
                              </w:r>
                            </w:p>
                            <w:p w14:paraId="29673DDC" w14:textId="77777777" w:rsidR="00E75CA3" w:rsidRPr="00C85A28" w:rsidRDefault="00E75CA3" w:rsidP="00AE3C08">
                              <w:pPr>
                                <w:tabs>
                                  <w:tab w:val="left" w:pos="2268"/>
                                  <w:tab w:val="right" w:pos="5387"/>
                                </w:tabs>
                                <w:spacing w:after="100" w:afterAutospacing="1"/>
                              </w:pPr>
                              <w:r>
                                <w:t>Vorname, Nachname:</w:t>
                              </w:r>
                              <w:r w:rsidR="00AE3C08">
                                <w:tab/>
                              </w:r>
                              <w:r w:rsidR="00AE3C08" w:rsidRPr="00AE3C08">
                                <w:rPr>
                                  <w:u w:val="single"/>
                                </w:rPr>
                                <w:tab/>
                              </w:r>
                            </w:p>
                            <w:p w14:paraId="78BCE57A" w14:textId="77777777" w:rsidR="00E75CA3" w:rsidRPr="00F927E2" w:rsidRDefault="00223131" w:rsidP="00AE3C08">
                              <w:pPr>
                                <w:tabs>
                                  <w:tab w:val="left" w:pos="2268"/>
                                  <w:tab w:val="right" w:pos="5387"/>
                                </w:tabs>
                                <w:spacing w:after="0" w:line="240" w:lineRule="auto"/>
                                <w:rPr>
                                  <w:sz w:val="20"/>
                                </w:rPr>
                              </w:pPr>
                              <w:r w:rsidRPr="00F927E2">
                                <w:rPr>
                                  <w:sz w:val="20"/>
                                </w:rPr>
                                <w:t>Pflegedirektion</w:t>
                              </w:r>
                              <w:r w:rsidR="00E75CA3" w:rsidRPr="00F927E2">
                                <w:rPr>
                                  <w:sz w:val="20"/>
                                </w:rPr>
                                <w:t>/</w:t>
                              </w:r>
                            </w:p>
                            <w:p w14:paraId="01BC813F" w14:textId="77777777" w:rsidR="00E75CA3" w:rsidRPr="00E75CA3" w:rsidRDefault="00223131" w:rsidP="009019F2">
                              <w:pPr>
                                <w:tabs>
                                  <w:tab w:val="left" w:pos="2268"/>
                                  <w:tab w:val="right" w:pos="5387"/>
                                </w:tabs>
                                <w:spacing w:line="240" w:lineRule="auto"/>
                                <w:rPr>
                                  <w:sz w:val="20"/>
                                </w:rPr>
                              </w:pPr>
                              <w:r w:rsidRPr="00F927E2">
                                <w:rPr>
                                  <w:sz w:val="20"/>
                                </w:rPr>
                                <w:t>Abteilungsleitung</w:t>
                              </w:r>
                            </w:p>
                            <w:p w14:paraId="37B6EE2F" w14:textId="77777777" w:rsidR="001F5483" w:rsidRPr="00AE3C08" w:rsidRDefault="001F5483" w:rsidP="00AE3C08">
                              <w:pPr>
                                <w:tabs>
                                  <w:tab w:val="left" w:pos="2268"/>
                                  <w:tab w:val="right" w:pos="5387"/>
                                </w:tabs>
                                <w:rPr>
                                  <w:u w:val="single"/>
                                </w:rPr>
                              </w:pPr>
                              <w:r>
                                <w:t>Unterschrift</w:t>
                              </w:r>
                              <w:r w:rsidR="00E75CA3">
                                <w:t>:</w:t>
                              </w:r>
                              <w:r w:rsidR="00E75CA3">
                                <w:tab/>
                              </w:r>
                              <w:r w:rsidR="00AE3C08">
                                <w:rPr>
                                  <w:u w:val="single"/>
                                </w:rPr>
                                <w:tab/>
                              </w:r>
                            </w:p>
                            <w:p w14:paraId="7FDC3F90" w14:textId="77777777" w:rsidR="00E75CA3" w:rsidRPr="00E75CA3" w:rsidRDefault="00E75CA3" w:rsidP="001F5483">
                              <w:pPr>
                                <w:spacing w:after="0" w:line="240" w:lineRule="auto"/>
                                <w:rPr>
                                  <w:sz w:val="20"/>
                                </w:rPr>
                              </w:pPr>
                              <w:r w:rsidRPr="00E75CA3">
                                <w:t>Stempel:</w:t>
                              </w: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749720067" name="Textfeld 1749720067"/>
                        <wps:cNvSpPr txBox="1"/>
                        <wps:spPr>
                          <a:xfrm>
                            <a:off x="1257276" y="1639914"/>
                            <a:ext cx="2247900" cy="92775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89A2ECF" w14:textId="77777777" w:rsidR="00E75CA3" w:rsidRDefault="00E75CA3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B65F17" id="Gruppieren 3" o:spid="_x0000_s1026" style="width:300.7pt;height:207.55pt;mso-position-horizontal-relative:char;mso-position-vertical-relative:line" coordsize="38654,273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2" o:spid="_x0000_s1027" type="#_x0000_t202" style="position:absolute;width:38654;height:273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">
                  <v:textbox>
                    <w:txbxContent>
                      <w:p w14:paraId="7C3F748D" w14:textId="77777777" w:rsidR="00E75CA3" w:rsidRPr="00AE3C08" w:rsidRDefault="001F5483" w:rsidP="00AE3C08">
                        <w:pPr>
                          <w:tabs>
                            <w:tab w:val="left" w:pos="2268"/>
                            <w:tab w:val="right" w:pos="5387"/>
                          </w:tabs>
                          <w:spacing w:before="120" w:after="100" w:afterAutospacing="1"/>
                          <w:rPr>
                            <w:u w:val="single"/>
                          </w:rPr>
                        </w:pPr>
                        <w:r>
                          <w:t xml:space="preserve">Datum: </w:t>
                        </w:r>
                        <w:r w:rsidR="00AE3C08">
                          <w:tab/>
                        </w:r>
                        <w:r w:rsidR="00AE3C08">
                          <w:rPr>
                            <w:u w:val="single"/>
                          </w:rPr>
                          <w:tab/>
                        </w:r>
                      </w:p>
                      <w:p w14:paraId="29673DDC" w14:textId="77777777" w:rsidR="00E75CA3" w:rsidRPr="00C85A28" w:rsidRDefault="00E75CA3" w:rsidP="00AE3C08">
                        <w:pPr>
                          <w:tabs>
                            <w:tab w:val="left" w:pos="2268"/>
                            <w:tab w:val="right" w:pos="5387"/>
                          </w:tabs>
                          <w:spacing w:after="100" w:afterAutospacing="1"/>
                        </w:pPr>
                        <w:r>
                          <w:t>Vorname, Nachname:</w:t>
                        </w:r>
                        <w:r w:rsidR="00AE3C08">
                          <w:tab/>
                        </w:r>
                        <w:r w:rsidR="00AE3C08" w:rsidRPr="00AE3C08">
                          <w:rPr>
                            <w:u w:val="single"/>
                          </w:rPr>
                          <w:tab/>
                        </w:r>
                      </w:p>
                      <w:p w14:paraId="78BCE57A" w14:textId="77777777" w:rsidR="00E75CA3" w:rsidRPr="00F927E2" w:rsidRDefault="00223131" w:rsidP="00AE3C08">
                        <w:pPr>
                          <w:tabs>
                            <w:tab w:val="left" w:pos="2268"/>
                            <w:tab w:val="right" w:pos="5387"/>
                          </w:tabs>
                          <w:spacing w:after="0" w:line="240" w:lineRule="auto"/>
                          <w:rPr>
                            <w:sz w:val="20"/>
                          </w:rPr>
                        </w:pPr>
                        <w:r w:rsidRPr="00F927E2">
                          <w:rPr>
                            <w:sz w:val="20"/>
                          </w:rPr>
                          <w:t>Pflegedirektion</w:t>
                        </w:r>
                        <w:r w:rsidR="00E75CA3" w:rsidRPr="00F927E2">
                          <w:rPr>
                            <w:sz w:val="20"/>
                          </w:rPr>
                          <w:t>/</w:t>
                        </w:r>
                      </w:p>
                      <w:p w14:paraId="01BC813F" w14:textId="77777777" w:rsidR="00E75CA3" w:rsidRPr="00E75CA3" w:rsidRDefault="00223131" w:rsidP="009019F2">
                        <w:pPr>
                          <w:tabs>
                            <w:tab w:val="left" w:pos="2268"/>
                            <w:tab w:val="right" w:pos="5387"/>
                          </w:tabs>
                          <w:spacing w:line="240" w:lineRule="auto"/>
                          <w:rPr>
                            <w:sz w:val="20"/>
                          </w:rPr>
                        </w:pPr>
                        <w:r w:rsidRPr="00F927E2">
                          <w:rPr>
                            <w:sz w:val="20"/>
                          </w:rPr>
                          <w:t>Abteilungsleitung</w:t>
                        </w:r>
                      </w:p>
                      <w:p w14:paraId="37B6EE2F" w14:textId="77777777" w:rsidR="001F5483" w:rsidRPr="00AE3C08" w:rsidRDefault="001F5483" w:rsidP="00AE3C08">
                        <w:pPr>
                          <w:tabs>
                            <w:tab w:val="left" w:pos="2268"/>
                            <w:tab w:val="right" w:pos="5387"/>
                          </w:tabs>
                          <w:rPr>
                            <w:u w:val="single"/>
                          </w:rPr>
                        </w:pPr>
                        <w:r>
                          <w:t>Unterschrift</w:t>
                        </w:r>
                        <w:r w:rsidR="00E75CA3">
                          <w:t>:</w:t>
                        </w:r>
                        <w:r w:rsidR="00E75CA3">
                          <w:tab/>
                        </w:r>
                        <w:r w:rsidR="00AE3C08">
                          <w:rPr>
                            <w:u w:val="single"/>
                          </w:rPr>
                          <w:tab/>
                        </w:r>
                      </w:p>
                      <w:p w14:paraId="7FDC3F90" w14:textId="77777777" w:rsidR="00E75CA3" w:rsidRPr="00E75CA3" w:rsidRDefault="00E75CA3" w:rsidP="001F5483">
                        <w:pPr>
                          <w:spacing w:after="0" w:line="240" w:lineRule="auto"/>
                          <w:rPr>
                            <w:sz w:val="20"/>
                          </w:rPr>
                        </w:pPr>
                        <w:r w:rsidRPr="00E75CA3">
                          <w:t>Stempel:</w:t>
                        </w: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feld 1749720067" o:spid="_x0000_s1028" type="#_x0000_t202" style="position:absolute;left:12572;top:16399;width:22479;height:9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" fillcolor="white [3201]" strokeweight=".5pt">
                  <v:textbox>
                    <w:txbxContent>
                      <w:p w14:paraId="189A2ECF" w14:textId="77777777" w:rsidR="00E75CA3" w:rsidRDefault="00E75CA3"/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9F12340" w14:textId="77777777" w:rsidR="009F51EF" w:rsidRDefault="009F51EF">
      <w:bookmarkStart w:id="0" w:name="_Hlk177140581"/>
      <w:r>
        <w:br w:type="page"/>
      </w:r>
    </w:p>
    <w:p w14:paraId="22E21BF4" w14:textId="77777777" w:rsidR="00B30012" w:rsidRDefault="00B30012"/>
    <w:p w14:paraId="575720FA" w14:textId="77777777" w:rsidR="009F51EF" w:rsidRPr="00AE3C08" w:rsidRDefault="009F51EF" w:rsidP="009F51EF">
      <w:pPr>
        <w:pStyle w:val="BBGStandard"/>
        <w:rPr>
          <w:b/>
          <w:bCs/>
        </w:rPr>
      </w:pPr>
      <w:r w:rsidRPr="00AE3C08">
        <w:rPr>
          <w:b/>
          <w:bCs/>
        </w:rPr>
        <w:t>Kostenübernahme:</w:t>
      </w:r>
    </w:p>
    <w:p w14:paraId="4498FFA5" w14:textId="77777777" w:rsidR="009F51EF" w:rsidRDefault="009F51EF" w:rsidP="009F51EF">
      <w:pPr>
        <w:pStyle w:val="BBGStandard"/>
        <w:spacing w:after="120"/>
      </w:pPr>
      <w:r>
        <w:t>Für die GKPH-Prüfung inklusive Vorbereitungskurs wird eine Aufwandsentschädigung in Höhe von</w:t>
      </w:r>
      <w:r w:rsidR="009C63B9">
        <w:t xml:space="preserve"> ca. </w:t>
      </w:r>
      <w:r w:rsidRPr="00AE3C08">
        <w:t xml:space="preserve"> </w:t>
      </w:r>
      <w:r>
        <w:rPr>
          <w:b/>
          <w:bCs/>
        </w:rPr>
        <w:t>2.700</w:t>
      </w:r>
      <w:r w:rsidRPr="00AE3C08">
        <w:rPr>
          <w:b/>
          <w:bCs/>
        </w:rPr>
        <w:t>,00 €</w:t>
      </w:r>
      <w:r>
        <w:rPr>
          <w:rStyle w:val="Funotenzeichen"/>
          <w:b/>
          <w:bCs/>
        </w:rPr>
        <w:footnoteReference w:id="1"/>
      </w:r>
      <w:r>
        <w:rPr>
          <w:b/>
          <w:bCs/>
        </w:rPr>
        <w:t xml:space="preserve"> </w:t>
      </w:r>
      <w:r w:rsidRPr="006205B0">
        <w:t>erhoben.</w:t>
      </w:r>
    </w:p>
    <w:p w14:paraId="3C943B34" w14:textId="77777777" w:rsidR="009F51EF" w:rsidRPr="00AE3C08" w:rsidRDefault="009F51EF" w:rsidP="009F51EF">
      <w:pPr>
        <w:pStyle w:val="BBGStandard"/>
        <w:spacing w:after="120"/>
      </w:pPr>
    </w:p>
    <w:p w14:paraId="1DB000B3" w14:textId="77777777" w:rsidR="009F51EF" w:rsidRDefault="00221559" w:rsidP="009F51EF">
      <w:pPr>
        <w:pStyle w:val="BBGStandard"/>
        <w:tabs>
          <w:tab w:val="left" w:pos="426"/>
        </w:tabs>
        <w:spacing w:after="120"/>
        <w:ind w:left="426" w:hanging="426"/>
      </w:pPr>
      <w:sdt>
        <w:sdtPr>
          <w:id w:val="388309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ab/>
      </w:r>
      <w:r w:rsidR="009F51EF" w:rsidRPr="007744C2">
        <w:t>Als Arbeitgebende übernehmen wir die Aufwandsentschädigung für die GKPH-Prüfung inklusive Vorbereitungskurse.</w:t>
      </w:r>
    </w:p>
    <w:p w14:paraId="04179F75" w14:textId="77777777" w:rsidR="009F51EF" w:rsidRDefault="00221559" w:rsidP="009F51EF">
      <w:pPr>
        <w:pStyle w:val="BBGStandard"/>
        <w:tabs>
          <w:tab w:val="left" w:pos="426"/>
        </w:tabs>
        <w:spacing w:after="120"/>
      </w:pPr>
      <w:sdt>
        <w:sdtPr>
          <w:id w:val="1100531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ab/>
        <w:t>Die Aufwandsentschädigung bitte folgender Einrichtung/Abteilung in Rechnung stellen:</w:t>
      </w:r>
    </w:p>
    <w:p w14:paraId="194D0979" w14:textId="77777777" w:rsidR="009F51EF" w:rsidRPr="00AE3C08" w:rsidRDefault="009F51EF" w:rsidP="009F51EF">
      <w:pPr>
        <w:pStyle w:val="BBGStandard"/>
        <w:numPr>
          <w:ilvl w:val="0"/>
          <w:numId w:val="29"/>
        </w:numPr>
        <w:tabs>
          <w:tab w:val="left" w:pos="3261"/>
          <w:tab w:val="right" w:pos="8931"/>
        </w:tabs>
        <w:spacing w:after="120"/>
        <w:ind w:left="851"/>
      </w:pPr>
      <w:r w:rsidRPr="00AE3C08">
        <w:t xml:space="preserve">Name des </w:t>
      </w:r>
      <w:r>
        <w:t>Arbeitgebenden</w:t>
      </w:r>
      <w:r w:rsidRPr="00AE3C08">
        <w:t>:</w:t>
      </w:r>
      <w:r>
        <w:t xml:space="preserve">        </w:t>
      </w:r>
      <w:r>
        <w:rPr>
          <w:u w:val="single"/>
        </w:rPr>
        <w:tab/>
      </w:r>
    </w:p>
    <w:p w14:paraId="3B7122C0" w14:textId="77777777" w:rsidR="009F51EF" w:rsidRPr="00AE3C08" w:rsidRDefault="009F51EF" w:rsidP="009F51EF">
      <w:pPr>
        <w:pStyle w:val="BBGStandard"/>
        <w:numPr>
          <w:ilvl w:val="0"/>
          <w:numId w:val="29"/>
        </w:numPr>
        <w:tabs>
          <w:tab w:val="left" w:pos="4395"/>
          <w:tab w:val="right" w:pos="8931"/>
        </w:tabs>
        <w:spacing w:after="120"/>
        <w:ind w:left="851"/>
      </w:pPr>
      <w:r w:rsidRPr="00AE3C08">
        <w:t xml:space="preserve">Name des/der Ansprechpartner*in: </w:t>
      </w:r>
      <w:r w:rsidRPr="00AE3C08">
        <w:tab/>
      </w:r>
      <w:r>
        <w:rPr>
          <w:u w:val="single"/>
        </w:rPr>
        <w:tab/>
      </w:r>
    </w:p>
    <w:p w14:paraId="7E4EF7A3" w14:textId="77777777" w:rsidR="009F51EF" w:rsidRPr="00AE3C08" w:rsidRDefault="009F51EF" w:rsidP="009F51EF">
      <w:pPr>
        <w:pStyle w:val="BBGStandard"/>
        <w:numPr>
          <w:ilvl w:val="0"/>
          <w:numId w:val="29"/>
        </w:numPr>
        <w:tabs>
          <w:tab w:val="left" w:pos="3261"/>
          <w:tab w:val="right" w:pos="8931"/>
        </w:tabs>
        <w:spacing w:before="200" w:after="120"/>
        <w:ind w:left="850" w:hanging="357"/>
      </w:pPr>
      <w:r w:rsidRPr="00AE3C08">
        <w:t xml:space="preserve">Rechnungsanschrift: </w:t>
      </w:r>
      <w:r w:rsidRPr="00AE3C08">
        <w:tab/>
      </w:r>
      <w:r>
        <w:rPr>
          <w:u w:val="single"/>
        </w:rPr>
        <w:tab/>
      </w:r>
    </w:p>
    <w:p w14:paraId="367F2AE4" w14:textId="77777777" w:rsidR="009F51EF" w:rsidRDefault="009F51EF" w:rsidP="009F51EF">
      <w:pPr>
        <w:pStyle w:val="BBGStandard"/>
        <w:tabs>
          <w:tab w:val="left" w:pos="3261"/>
          <w:tab w:val="right" w:pos="8931"/>
        </w:tabs>
        <w:spacing w:before="200" w:after="120"/>
        <w:ind w:left="850"/>
        <w:rPr>
          <w:u w:val="single"/>
        </w:rPr>
      </w:pPr>
      <w:r>
        <w:tab/>
      </w:r>
      <w:r>
        <w:rPr>
          <w:u w:val="single"/>
        </w:rPr>
        <w:tab/>
      </w:r>
    </w:p>
    <w:p w14:paraId="479D3E46" w14:textId="77777777" w:rsidR="009F51EF" w:rsidRPr="00AE3C08" w:rsidRDefault="009F51EF" w:rsidP="009F51EF">
      <w:pPr>
        <w:pStyle w:val="BBGStandard"/>
        <w:tabs>
          <w:tab w:val="left" w:pos="3261"/>
          <w:tab w:val="right" w:pos="8931"/>
        </w:tabs>
        <w:spacing w:before="200" w:after="120"/>
        <w:ind w:left="850"/>
      </w:pPr>
    </w:p>
    <w:p w14:paraId="766AEE46" w14:textId="77777777" w:rsidR="009F51EF" w:rsidRDefault="00221559" w:rsidP="009F51EF">
      <w:pPr>
        <w:pStyle w:val="BBGStandard"/>
        <w:tabs>
          <w:tab w:val="left" w:pos="426"/>
        </w:tabs>
        <w:spacing w:after="120"/>
        <w:ind w:left="426" w:hanging="426"/>
      </w:pPr>
      <w:sdt>
        <w:sdtPr>
          <w:id w:val="-321964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ab/>
      </w:r>
      <w:r w:rsidR="009F51EF" w:rsidRPr="006F572C">
        <w:t>Bei der Bundesagentur für Arbeit wurde ein Bildungsgutschein</w:t>
      </w:r>
      <w:r w:rsidR="009F51EF">
        <w:t xml:space="preserve"> im Rahmen des Qualifizierungschancengesetzes</w:t>
      </w:r>
      <w:r w:rsidR="009F51EF" w:rsidRPr="006F572C">
        <w:t xml:space="preserve"> zur Übernahme der </w:t>
      </w:r>
      <w:r w:rsidR="009F51EF">
        <w:t>Aufwandsentschädigung</w:t>
      </w:r>
      <w:r w:rsidR="009F51EF" w:rsidRPr="006F572C">
        <w:t xml:space="preserve"> beantragt. </w:t>
      </w:r>
    </w:p>
    <w:p w14:paraId="7F43F461" w14:textId="77777777" w:rsidR="009F51EF" w:rsidRDefault="00221559" w:rsidP="009F51EF">
      <w:pPr>
        <w:pStyle w:val="BBGStandard"/>
        <w:tabs>
          <w:tab w:val="left" w:pos="426"/>
        </w:tabs>
        <w:spacing w:after="120"/>
        <w:ind w:left="426"/>
      </w:pPr>
      <w:sdt>
        <w:sdtPr>
          <w:id w:val="-638252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 w:rsidRPr="006F572C">
        <w:t xml:space="preserve"> </w:t>
      </w:r>
      <w:r w:rsidR="009F51EF" w:rsidRPr="00F81B86">
        <w:t xml:space="preserve">Im Falle der Erteilung eines anteiligen Bildungsgutscheins durch die Bundesagentur </w:t>
      </w:r>
      <w:r w:rsidR="009F51EF">
        <w:t xml:space="preserve">    </w:t>
      </w:r>
      <w:r w:rsidR="009F51EF" w:rsidRPr="00F81B86">
        <w:t>übern</w:t>
      </w:r>
      <w:r w:rsidR="009F51EF">
        <w:t xml:space="preserve">ehmen wir als Arbeitgebende unseren </w:t>
      </w:r>
      <w:r w:rsidR="009F51EF" w:rsidRPr="00F81B86">
        <w:t>Anteil der</w:t>
      </w:r>
      <w:r w:rsidR="009F51EF">
        <w:t xml:space="preserve"> Aufwandsentschädigung</w:t>
      </w:r>
    </w:p>
    <w:p w14:paraId="6D031E4D" w14:textId="77777777" w:rsidR="009F51EF" w:rsidRDefault="00221559" w:rsidP="009F51EF">
      <w:pPr>
        <w:pStyle w:val="BBGStandard"/>
        <w:tabs>
          <w:tab w:val="left" w:pos="426"/>
        </w:tabs>
        <w:spacing w:after="120"/>
        <w:ind w:left="426"/>
      </w:pPr>
      <w:sdt>
        <w:sdtPr>
          <w:id w:val="1486752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 xml:space="preserve"> </w:t>
      </w:r>
      <w:r w:rsidR="009F51EF" w:rsidRPr="006F572C">
        <w:t xml:space="preserve">Im Falle der Nichterteilung übernehmen wir die Aufwandsentschädigung </w:t>
      </w:r>
    </w:p>
    <w:p w14:paraId="2BAE73EC" w14:textId="77777777" w:rsidR="009F51EF" w:rsidRDefault="009F51EF" w:rsidP="009F51EF">
      <w:pPr>
        <w:pStyle w:val="BBGStandard"/>
        <w:tabs>
          <w:tab w:val="left" w:pos="426"/>
        </w:tabs>
        <w:spacing w:after="120"/>
      </w:pPr>
    </w:p>
    <w:p w14:paraId="5EA1F9A0" w14:textId="77777777" w:rsidR="009F51EF" w:rsidRDefault="00221559" w:rsidP="009F51EF">
      <w:pPr>
        <w:pStyle w:val="BBGStandard"/>
        <w:tabs>
          <w:tab w:val="left" w:pos="426"/>
        </w:tabs>
        <w:spacing w:after="120"/>
      </w:pPr>
      <w:sdt>
        <w:sdtPr>
          <w:id w:val="1363016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ab/>
        <w:t>Als der/die Teilnehmende trage ich die Aufwandsentschädigung eigenständig.</w:t>
      </w:r>
    </w:p>
    <w:p w14:paraId="06F2679D" w14:textId="77777777" w:rsidR="009F51EF" w:rsidRDefault="00221559" w:rsidP="009F51EF">
      <w:pPr>
        <w:pStyle w:val="BBGStandard"/>
        <w:tabs>
          <w:tab w:val="left" w:pos="426"/>
        </w:tabs>
        <w:spacing w:after="120"/>
        <w:ind w:left="426" w:hanging="426"/>
      </w:pPr>
      <w:sdt>
        <w:sdtPr>
          <w:id w:val="1478342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51EF">
            <w:rPr>
              <w:rFonts w:ascii="MS Gothic" w:eastAsia="MS Gothic" w:hAnsi="MS Gothic" w:hint="eastAsia"/>
            </w:rPr>
            <w:t>☐</w:t>
          </w:r>
        </w:sdtContent>
      </w:sdt>
      <w:r w:rsidR="009F51EF">
        <w:tab/>
        <w:t xml:space="preserve"> Als der/die Teilnehmende habe ich</w:t>
      </w:r>
      <w:r w:rsidR="009F51EF" w:rsidRPr="006F572C">
        <w:t xml:space="preserve"> ein</w:t>
      </w:r>
      <w:r w:rsidR="009F51EF">
        <w:t>en</w:t>
      </w:r>
      <w:r w:rsidR="009F51EF" w:rsidRPr="006F572C">
        <w:t xml:space="preserve"> Bildungsgutschein</w:t>
      </w:r>
      <w:r w:rsidR="009F51EF">
        <w:t xml:space="preserve"> b</w:t>
      </w:r>
      <w:r w:rsidR="009F51EF" w:rsidRPr="006F572C">
        <w:t>ei der Bundesagentur für Arbeit</w:t>
      </w:r>
      <w:r w:rsidR="009F51EF">
        <w:t xml:space="preserve"> </w:t>
      </w:r>
      <w:r w:rsidR="009F51EF" w:rsidRPr="006F572C">
        <w:t xml:space="preserve">zur Übernahme der </w:t>
      </w:r>
      <w:r w:rsidR="009F51EF" w:rsidRPr="00217F90">
        <w:t>Aufwandsentschädigung beantragt. Im Falle der Nichterteilung eines Bildungsgutscheins durch die Bundesagentur für Arbeit kann bis zum Kursstart kostenlos zurückgetreten werden.</w:t>
      </w:r>
    </w:p>
    <w:bookmarkEnd w:id="0"/>
    <w:p w14:paraId="1C7DA883" w14:textId="77777777" w:rsidR="009F51EF" w:rsidRDefault="009F51EF"/>
    <w:sectPr w:rsidR="009F51EF" w:rsidSect="0004499B">
      <w:headerReference w:type="default" r:id="rId11"/>
      <w:footerReference w:type="default" r:id="rId12"/>
      <w:pgSz w:w="11906" w:h="16838" w:code="9"/>
      <w:pgMar w:top="1840" w:right="1247" w:bottom="1418" w:left="1418" w:header="680" w:footer="5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6E0BC" w14:textId="77777777" w:rsidR="00221559" w:rsidRDefault="00221559" w:rsidP="00C47EF1">
      <w:pPr>
        <w:spacing w:after="0" w:line="240" w:lineRule="auto"/>
      </w:pPr>
      <w:r>
        <w:separator/>
      </w:r>
    </w:p>
  </w:endnote>
  <w:endnote w:type="continuationSeparator" w:id="0">
    <w:p w14:paraId="4E8F66DD" w14:textId="77777777" w:rsidR="00221559" w:rsidRDefault="00221559" w:rsidP="00C47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949A2" w14:textId="77777777" w:rsidR="00802AAB" w:rsidRPr="002760D7" w:rsidRDefault="00DB7F93" w:rsidP="0056631C">
    <w:pPr>
      <w:pStyle w:val="BBGFuzeile"/>
      <w:rPr>
        <w:b/>
      </w:rPr>
    </w:pPr>
    <w:r>
      <w:t>Version 01/03.2025</w:t>
    </w:r>
    <w:r w:rsidR="00946C9E">
      <w:t xml:space="preserve"> </w:t>
    </w:r>
    <w:r w:rsidR="00802AAB">
      <w:tab/>
    </w:r>
    <w:proofErr w:type="gramStart"/>
    <w:r w:rsidR="00802AAB" w:rsidRPr="005F7590">
      <w:t>BBG</w:t>
    </w:r>
    <w:r w:rsidR="00802AAB">
      <w:tab/>
    </w:r>
    <w:r w:rsidR="00802AAB" w:rsidRPr="005F7590">
      <w:t>Seite</w:t>
    </w:r>
    <w:proofErr w:type="gramEnd"/>
    <w:r w:rsidR="00802AAB" w:rsidRPr="005F7590">
      <w:t xml:space="preserve"> </w:t>
    </w:r>
    <w:r w:rsidR="00802AAB" w:rsidRPr="005F7590">
      <w:fldChar w:fldCharType="begin"/>
    </w:r>
    <w:r w:rsidR="00802AAB" w:rsidRPr="005F7590">
      <w:instrText>PAGE  \* Arabic  \* MERGEFORMAT</w:instrText>
    </w:r>
    <w:r w:rsidR="00802AAB" w:rsidRPr="005F7590">
      <w:fldChar w:fldCharType="separate"/>
    </w:r>
    <w:r w:rsidR="00E66086">
      <w:rPr>
        <w:noProof/>
      </w:rPr>
      <w:t>1</w:t>
    </w:r>
    <w:r w:rsidR="00802AAB" w:rsidRPr="005F7590">
      <w:fldChar w:fldCharType="end"/>
    </w:r>
    <w:r w:rsidR="00802AAB" w:rsidRPr="005F7590">
      <w:t xml:space="preserve"> von </w:t>
    </w:r>
    <w:r w:rsidR="00221559">
      <w:fldChar w:fldCharType="begin"/>
    </w:r>
    <w:r w:rsidR="00221559">
      <w:instrText>NUMPAGES  \* Arabic  \* MERGEFORMAT</w:instrText>
    </w:r>
    <w:r w:rsidR="00221559">
      <w:fldChar w:fldCharType="separate"/>
    </w:r>
    <w:r w:rsidR="00E66086">
      <w:rPr>
        <w:noProof/>
      </w:rPr>
      <w:t>1</w:t>
    </w:r>
    <w:r w:rsidR="00221559">
      <w:rPr>
        <w:noProof/>
      </w:rPr>
      <w:fldChar w:fldCharType="end"/>
    </w:r>
  </w:p>
  <w:p w14:paraId="4A4ACB14" w14:textId="77777777" w:rsidR="001658E3" w:rsidRPr="00802AAB" w:rsidRDefault="00802AAB" w:rsidP="0056631C">
    <w:pPr>
      <w:pStyle w:val="BBGFuzeile"/>
    </w:pPr>
    <w:r>
      <w:tab/>
    </w:r>
    <w:r w:rsidR="00253716">
      <w:t>Gesundheits- und Krankenpflegehilfe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3ED78B" w14:textId="77777777" w:rsidR="00221559" w:rsidRDefault="00221559" w:rsidP="00C47EF1">
      <w:pPr>
        <w:spacing w:after="0" w:line="240" w:lineRule="auto"/>
      </w:pPr>
      <w:r>
        <w:separator/>
      </w:r>
    </w:p>
  </w:footnote>
  <w:footnote w:type="continuationSeparator" w:id="0">
    <w:p w14:paraId="6D453313" w14:textId="77777777" w:rsidR="00221559" w:rsidRDefault="00221559" w:rsidP="00C47EF1">
      <w:pPr>
        <w:spacing w:after="0" w:line="240" w:lineRule="auto"/>
      </w:pPr>
      <w:r>
        <w:continuationSeparator/>
      </w:r>
    </w:p>
  </w:footnote>
  <w:footnote w:id="1">
    <w:p w14:paraId="24C7C02F" w14:textId="77777777" w:rsidR="009F51EF" w:rsidRDefault="009F51EF" w:rsidP="009F51EF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BB2048">
        <w:rPr>
          <w:rFonts w:cstheme="minorHAnsi"/>
          <w:sz w:val="16"/>
          <w:szCs w:val="16"/>
        </w:rPr>
        <w:t>Bei Absage zwei Wochen vor Beginn des Vorbereitungskurses bzw. Abbruch während des Kurses ist die Aufwandsentschädigung in voller Höhe zu bezahlen.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D82D1" w14:textId="77777777" w:rsidR="00C47EF1" w:rsidRPr="005F7590" w:rsidRDefault="004D29B4" w:rsidP="00AF2056">
    <w:pPr>
      <w:pStyle w:val="Kopfzeile"/>
      <w:tabs>
        <w:tab w:val="clear" w:pos="9072"/>
        <w:tab w:val="left" w:pos="9214"/>
      </w:tabs>
      <w:spacing w:before="240"/>
      <w:ind w:right="27"/>
      <w:rPr>
        <w:rFonts w:ascii="Calibri" w:hAnsi="Calibri" w:cs="Arial"/>
        <w:b/>
        <w:bCs/>
        <w:sz w:val="24"/>
        <w:szCs w:val="24"/>
      </w:rPr>
    </w:pPr>
    <w:r w:rsidRPr="005F7590">
      <w:rPr>
        <w:rFonts w:ascii="Calibri" w:hAnsi="Calibri" w:cs="Arial"/>
        <w:b/>
        <w:bCs/>
        <w:noProof/>
        <w:sz w:val="24"/>
        <w:szCs w:val="24"/>
        <w:lang w:eastAsia="de-DE"/>
      </w:rPr>
      <w:drawing>
        <wp:anchor distT="0" distB="0" distL="114300" distR="114300" simplePos="0" relativeHeight="251664384" behindDoc="0" locked="0" layoutInCell="1" allowOverlap="1" wp14:anchorId="65B8153C" wp14:editId="62139854">
          <wp:simplePos x="0" y="0"/>
          <wp:positionH relativeFrom="margin">
            <wp:posOffset>5100800</wp:posOffset>
          </wp:positionH>
          <wp:positionV relativeFrom="paragraph">
            <wp:posOffset>-239699</wp:posOffset>
          </wp:positionV>
          <wp:extent cx="860306" cy="799139"/>
          <wp:effectExtent l="0" t="0" r="0" b="1270"/>
          <wp:wrapNone/>
          <wp:docPr id="178818739" name="Grafik 1788187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2977" cy="801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rPr>
          <w:rFonts w:ascii="Calibri" w:hAnsi="Calibri" w:cs="Arial"/>
          <w:b/>
          <w:bCs/>
          <w:sz w:val="24"/>
          <w:szCs w:val="24"/>
        </w:rPr>
        <w:alias w:val="Titel"/>
        <w:tag w:val=""/>
        <w:id w:val="32933567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5703B">
          <w:rPr>
            <w:rFonts w:ascii="Calibri" w:hAnsi="Calibri" w:cs="Arial"/>
            <w:b/>
            <w:bCs/>
            <w:sz w:val="24"/>
            <w:szCs w:val="24"/>
          </w:rPr>
          <w:t>Gesundheits- und Krankenpflegehelfer*in – Bestätigung praktische Prüfung und Kostenübernahme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94CCE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B4205C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0285D4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A3CBB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D56DF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60242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7C08A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7ED1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11A40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3E23F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27740"/>
    <w:multiLevelType w:val="hybridMultilevel"/>
    <w:tmpl w:val="60447E6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021E65"/>
    <w:multiLevelType w:val="hybridMultilevel"/>
    <w:tmpl w:val="FBF69ED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434F47"/>
    <w:multiLevelType w:val="hybridMultilevel"/>
    <w:tmpl w:val="6018FA9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E86215"/>
    <w:multiLevelType w:val="multilevel"/>
    <w:tmpl w:val="09405E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712F35"/>
    <w:multiLevelType w:val="hybridMultilevel"/>
    <w:tmpl w:val="7E888DD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00A76D8"/>
    <w:multiLevelType w:val="hybridMultilevel"/>
    <w:tmpl w:val="6632FCAA"/>
    <w:lvl w:ilvl="0" w:tplc="AEE6236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333333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937268"/>
    <w:multiLevelType w:val="hybridMultilevel"/>
    <w:tmpl w:val="952C442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ACC2D7C"/>
    <w:multiLevelType w:val="hybridMultilevel"/>
    <w:tmpl w:val="E1226F52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756AAF"/>
    <w:multiLevelType w:val="multilevel"/>
    <w:tmpl w:val="0644B2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53C3616"/>
    <w:multiLevelType w:val="hybridMultilevel"/>
    <w:tmpl w:val="239C590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61E0367"/>
    <w:multiLevelType w:val="multilevel"/>
    <w:tmpl w:val="77546E3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1" w15:restartNumberingAfterBreak="0">
    <w:nsid w:val="56AD7D00"/>
    <w:multiLevelType w:val="multilevel"/>
    <w:tmpl w:val="2DEC33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B290699"/>
    <w:multiLevelType w:val="multilevel"/>
    <w:tmpl w:val="FFFFFFFF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abstractNum w:abstractNumId="23" w15:restartNumberingAfterBreak="0">
    <w:nsid w:val="5C8D4D86"/>
    <w:multiLevelType w:val="hybridMultilevel"/>
    <w:tmpl w:val="80BC0A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D2787A"/>
    <w:multiLevelType w:val="hybridMultilevel"/>
    <w:tmpl w:val="43FC8B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E55DE5"/>
    <w:multiLevelType w:val="multilevel"/>
    <w:tmpl w:val="9912D7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4.3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B026A68"/>
    <w:multiLevelType w:val="hybridMultilevel"/>
    <w:tmpl w:val="A6D849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305253"/>
    <w:multiLevelType w:val="hybridMultilevel"/>
    <w:tmpl w:val="386E2D48"/>
    <w:lvl w:ilvl="0" w:tplc="193C62EA">
      <w:numFmt w:val="bullet"/>
      <w:lvlText w:val="-"/>
      <w:lvlJc w:val="left"/>
      <w:pPr>
        <w:ind w:left="1154" w:hanging="360"/>
      </w:pPr>
      <w:rPr>
        <w:rFonts w:ascii="Arial" w:eastAsiaTheme="majorEastAsia" w:hAnsi="Arial" w:cs="Arial" w:hint="default"/>
        <w:b/>
      </w:rPr>
    </w:lvl>
    <w:lvl w:ilvl="1" w:tplc="0407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num w:numId="1" w16cid:durableId="745493384">
    <w:abstractNumId w:val="24"/>
  </w:num>
  <w:num w:numId="2" w16cid:durableId="378476292">
    <w:abstractNumId w:val="21"/>
  </w:num>
  <w:num w:numId="3" w16cid:durableId="121194426">
    <w:abstractNumId w:val="18"/>
  </w:num>
  <w:num w:numId="4" w16cid:durableId="2105950363">
    <w:abstractNumId w:val="13"/>
  </w:num>
  <w:num w:numId="5" w16cid:durableId="1213811406">
    <w:abstractNumId w:val="27"/>
  </w:num>
  <w:num w:numId="6" w16cid:durableId="389159798">
    <w:abstractNumId w:val="20"/>
  </w:num>
  <w:num w:numId="7" w16cid:durableId="54860979">
    <w:abstractNumId w:val="21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38328838">
    <w:abstractNumId w:val="25"/>
  </w:num>
  <w:num w:numId="9" w16cid:durableId="1435595017">
    <w:abstractNumId w:val="15"/>
  </w:num>
  <w:num w:numId="10" w16cid:durableId="398213560">
    <w:abstractNumId w:val="12"/>
  </w:num>
  <w:num w:numId="11" w16cid:durableId="1811315713">
    <w:abstractNumId w:val="19"/>
  </w:num>
  <w:num w:numId="12" w16cid:durableId="105195444">
    <w:abstractNumId w:val="14"/>
  </w:num>
  <w:num w:numId="13" w16cid:durableId="547231029">
    <w:abstractNumId w:val="11"/>
  </w:num>
  <w:num w:numId="14" w16cid:durableId="1941982856">
    <w:abstractNumId w:val="10"/>
  </w:num>
  <w:num w:numId="15" w16cid:durableId="429202460">
    <w:abstractNumId w:val="22"/>
  </w:num>
  <w:num w:numId="16" w16cid:durableId="132217998">
    <w:abstractNumId w:val="16"/>
  </w:num>
  <w:num w:numId="17" w16cid:durableId="1205406063">
    <w:abstractNumId w:val="9"/>
  </w:num>
  <w:num w:numId="18" w16cid:durableId="2062245768">
    <w:abstractNumId w:val="8"/>
  </w:num>
  <w:num w:numId="19" w16cid:durableId="1593054163">
    <w:abstractNumId w:val="7"/>
  </w:num>
  <w:num w:numId="20" w16cid:durableId="1919946724">
    <w:abstractNumId w:val="6"/>
  </w:num>
  <w:num w:numId="21" w16cid:durableId="1636451882">
    <w:abstractNumId w:val="5"/>
  </w:num>
  <w:num w:numId="22" w16cid:durableId="986472424">
    <w:abstractNumId w:val="4"/>
  </w:num>
  <w:num w:numId="23" w16cid:durableId="1294949157">
    <w:abstractNumId w:val="3"/>
  </w:num>
  <w:num w:numId="24" w16cid:durableId="1628778279">
    <w:abstractNumId w:val="2"/>
  </w:num>
  <w:num w:numId="25" w16cid:durableId="886986165">
    <w:abstractNumId w:val="1"/>
  </w:num>
  <w:num w:numId="26" w16cid:durableId="1983004611">
    <w:abstractNumId w:val="0"/>
  </w:num>
  <w:num w:numId="27" w16cid:durableId="1023439146">
    <w:abstractNumId w:val="17"/>
  </w:num>
  <w:num w:numId="28" w16cid:durableId="7804093">
    <w:abstractNumId w:val="23"/>
  </w:num>
  <w:num w:numId="29" w16cid:durableId="111355440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de-DE" w:vendorID="64" w:dllVersion="0" w:nlCheck="1" w:checkStyle="0"/>
  <w:proofState w:spelling="clean" w:grammar="clean"/>
  <w:attachedTemplate r:id="rId1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559"/>
    <w:rsid w:val="00001106"/>
    <w:rsid w:val="00023BC0"/>
    <w:rsid w:val="00024261"/>
    <w:rsid w:val="000249E2"/>
    <w:rsid w:val="00026A44"/>
    <w:rsid w:val="000324B2"/>
    <w:rsid w:val="00033186"/>
    <w:rsid w:val="0003434F"/>
    <w:rsid w:val="00041A5C"/>
    <w:rsid w:val="0004499B"/>
    <w:rsid w:val="00045E99"/>
    <w:rsid w:val="00050EED"/>
    <w:rsid w:val="00055972"/>
    <w:rsid w:val="00073CFE"/>
    <w:rsid w:val="0007759F"/>
    <w:rsid w:val="00083D93"/>
    <w:rsid w:val="000A4848"/>
    <w:rsid w:val="000D5804"/>
    <w:rsid w:val="000E1705"/>
    <w:rsid w:val="00133898"/>
    <w:rsid w:val="00134923"/>
    <w:rsid w:val="00135469"/>
    <w:rsid w:val="0014331D"/>
    <w:rsid w:val="0014370C"/>
    <w:rsid w:val="00146AE8"/>
    <w:rsid w:val="00155544"/>
    <w:rsid w:val="001612DF"/>
    <w:rsid w:val="00161890"/>
    <w:rsid w:val="00161A65"/>
    <w:rsid w:val="001632C9"/>
    <w:rsid w:val="001658E3"/>
    <w:rsid w:val="0018379F"/>
    <w:rsid w:val="00184AE7"/>
    <w:rsid w:val="001A4CD6"/>
    <w:rsid w:val="001A6F4A"/>
    <w:rsid w:val="001B0CD3"/>
    <w:rsid w:val="001B1518"/>
    <w:rsid w:val="001B6A5C"/>
    <w:rsid w:val="001B757F"/>
    <w:rsid w:val="001C01A9"/>
    <w:rsid w:val="001C5906"/>
    <w:rsid w:val="001D458A"/>
    <w:rsid w:val="001F064B"/>
    <w:rsid w:val="001F5483"/>
    <w:rsid w:val="0020018C"/>
    <w:rsid w:val="002001D0"/>
    <w:rsid w:val="00201FEA"/>
    <w:rsid w:val="002110D8"/>
    <w:rsid w:val="00221559"/>
    <w:rsid w:val="00223131"/>
    <w:rsid w:val="00225B44"/>
    <w:rsid w:val="00230086"/>
    <w:rsid w:val="002427E1"/>
    <w:rsid w:val="00250414"/>
    <w:rsid w:val="00253716"/>
    <w:rsid w:val="0027168C"/>
    <w:rsid w:val="002760D7"/>
    <w:rsid w:val="00277223"/>
    <w:rsid w:val="00283570"/>
    <w:rsid w:val="00287AF7"/>
    <w:rsid w:val="002A37B4"/>
    <w:rsid w:val="002B0764"/>
    <w:rsid w:val="002B11C1"/>
    <w:rsid w:val="002B1BBF"/>
    <w:rsid w:val="002B2916"/>
    <w:rsid w:val="002E0A2B"/>
    <w:rsid w:val="002F04FD"/>
    <w:rsid w:val="002F1F37"/>
    <w:rsid w:val="00304EEE"/>
    <w:rsid w:val="0033141D"/>
    <w:rsid w:val="003319FD"/>
    <w:rsid w:val="003434EC"/>
    <w:rsid w:val="003551F2"/>
    <w:rsid w:val="003635BE"/>
    <w:rsid w:val="0037416F"/>
    <w:rsid w:val="00375094"/>
    <w:rsid w:val="0038502E"/>
    <w:rsid w:val="003948B0"/>
    <w:rsid w:val="003A0A6A"/>
    <w:rsid w:val="003B07CE"/>
    <w:rsid w:val="003B306E"/>
    <w:rsid w:val="003E2C2C"/>
    <w:rsid w:val="003F0D21"/>
    <w:rsid w:val="004038C5"/>
    <w:rsid w:val="00410725"/>
    <w:rsid w:val="00411F0B"/>
    <w:rsid w:val="00422C99"/>
    <w:rsid w:val="00434AA9"/>
    <w:rsid w:val="00455A74"/>
    <w:rsid w:val="00457CDF"/>
    <w:rsid w:val="004946CF"/>
    <w:rsid w:val="00494755"/>
    <w:rsid w:val="004B1673"/>
    <w:rsid w:val="004B26CC"/>
    <w:rsid w:val="004B3747"/>
    <w:rsid w:val="004B37CB"/>
    <w:rsid w:val="004C0249"/>
    <w:rsid w:val="004C77B9"/>
    <w:rsid w:val="004D29B4"/>
    <w:rsid w:val="00504CE3"/>
    <w:rsid w:val="00521578"/>
    <w:rsid w:val="00531A9C"/>
    <w:rsid w:val="00541433"/>
    <w:rsid w:val="00552B75"/>
    <w:rsid w:val="00563F71"/>
    <w:rsid w:val="0056631C"/>
    <w:rsid w:val="005715E5"/>
    <w:rsid w:val="00581030"/>
    <w:rsid w:val="0058794A"/>
    <w:rsid w:val="005949D9"/>
    <w:rsid w:val="005B2160"/>
    <w:rsid w:val="005B2533"/>
    <w:rsid w:val="005C2532"/>
    <w:rsid w:val="005C680B"/>
    <w:rsid w:val="005E2FC2"/>
    <w:rsid w:val="005F3260"/>
    <w:rsid w:val="005F7489"/>
    <w:rsid w:val="005F7590"/>
    <w:rsid w:val="00601F06"/>
    <w:rsid w:val="00605144"/>
    <w:rsid w:val="0061045F"/>
    <w:rsid w:val="00611F63"/>
    <w:rsid w:val="0061448D"/>
    <w:rsid w:val="006205B0"/>
    <w:rsid w:val="00656D63"/>
    <w:rsid w:val="00660DC0"/>
    <w:rsid w:val="00662001"/>
    <w:rsid w:val="00663A52"/>
    <w:rsid w:val="00670817"/>
    <w:rsid w:val="00677537"/>
    <w:rsid w:val="00684ACA"/>
    <w:rsid w:val="006B2635"/>
    <w:rsid w:val="006C28B9"/>
    <w:rsid w:val="006E2CC4"/>
    <w:rsid w:val="006F1990"/>
    <w:rsid w:val="006F572C"/>
    <w:rsid w:val="00717B6B"/>
    <w:rsid w:val="007356B0"/>
    <w:rsid w:val="00737027"/>
    <w:rsid w:val="007439BF"/>
    <w:rsid w:val="00761FAC"/>
    <w:rsid w:val="00763088"/>
    <w:rsid w:val="00773253"/>
    <w:rsid w:val="007744C2"/>
    <w:rsid w:val="00792B1D"/>
    <w:rsid w:val="00796F63"/>
    <w:rsid w:val="007A0D9A"/>
    <w:rsid w:val="007B27CF"/>
    <w:rsid w:val="00800616"/>
    <w:rsid w:val="00800CC3"/>
    <w:rsid w:val="00802AAB"/>
    <w:rsid w:val="00817A26"/>
    <w:rsid w:val="0082585F"/>
    <w:rsid w:val="00837383"/>
    <w:rsid w:val="008438DE"/>
    <w:rsid w:val="00844FEE"/>
    <w:rsid w:val="00846640"/>
    <w:rsid w:val="00852E71"/>
    <w:rsid w:val="008534C3"/>
    <w:rsid w:val="0085714F"/>
    <w:rsid w:val="008630FF"/>
    <w:rsid w:val="0088582C"/>
    <w:rsid w:val="00887E0A"/>
    <w:rsid w:val="008C1409"/>
    <w:rsid w:val="00900CCA"/>
    <w:rsid w:val="009019F2"/>
    <w:rsid w:val="009032A0"/>
    <w:rsid w:val="00904B7D"/>
    <w:rsid w:val="0090634F"/>
    <w:rsid w:val="0090729C"/>
    <w:rsid w:val="00914876"/>
    <w:rsid w:val="00922508"/>
    <w:rsid w:val="00930322"/>
    <w:rsid w:val="009331C2"/>
    <w:rsid w:val="00940A44"/>
    <w:rsid w:val="00944416"/>
    <w:rsid w:val="00946C9E"/>
    <w:rsid w:val="009561C0"/>
    <w:rsid w:val="009657CB"/>
    <w:rsid w:val="0097368B"/>
    <w:rsid w:val="009804FD"/>
    <w:rsid w:val="009849E4"/>
    <w:rsid w:val="009A19A0"/>
    <w:rsid w:val="009C54A9"/>
    <w:rsid w:val="009C63B9"/>
    <w:rsid w:val="009E2443"/>
    <w:rsid w:val="009E5247"/>
    <w:rsid w:val="009F1B3C"/>
    <w:rsid w:val="009F5070"/>
    <w:rsid w:val="009F51EF"/>
    <w:rsid w:val="00A001A0"/>
    <w:rsid w:val="00A02B6B"/>
    <w:rsid w:val="00A10098"/>
    <w:rsid w:val="00A24F40"/>
    <w:rsid w:val="00A266A8"/>
    <w:rsid w:val="00A30619"/>
    <w:rsid w:val="00A408C2"/>
    <w:rsid w:val="00A444F4"/>
    <w:rsid w:val="00A543F3"/>
    <w:rsid w:val="00A610DB"/>
    <w:rsid w:val="00A6777F"/>
    <w:rsid w:val="00A80688"/>
    <w:rsid w:val="00A86958"/>
    <w:rsid w:val="00AA592A"/>
    <w:rsid w:val="00AC3F06"/>
    <w:rsid w:val="00AE3C08"/>
    <w:rsid w:val="00AF2056"/>
    <w:rsid w:val="00AF40A5"/>
    <w:rsid w:val="00B046C2"/>
    <w:rsid w:val="00B30012"/>
    <w:rsid w:val="00B30B19"/>
    <w:rsid w:val="00B3138C"/>
    <w:rsid w:val="00B34D55"/>
    <w:rsid w:val="00B436F7"/>
    <w:rsid w:val="00B5272D"/>
    <w:rsid w:val="00B63044"/>
    <w:rsid w:val="00B85156"/>
    <w:rsid w:val="00BB2048"/>
    <w:rsid w:val="00BB52B5"/>
    <w:rsid w:val="00BC2C2B"/>
    <w:rsid w:val="00BD3B06"/>
    <w:rsid w:val="00BE1B57"/>
    <w:rsid w:val="00BE2B65"/>
    <w:rsid w:val="00BF0676"/>
    <w:rsid w:val="00BF34C2"/>
    <w:rsid w:val="00C00932"/>
    <w:rsid w:val="00C23379"/>
    <w:rsid w:val="00C304F8"/>
    <w:rsid w:val="00C420D5"/>
    <w:rsid w:val="00C47566"/>
    <w:rsid w:val="00C47EF1"/>
    <w:rsid w:val="00C51302"/>
    <w:rsid w:val="00C542FB"/>
    <w:rsid w:val="00C61DF3"/>
    <w:rsid w:val="00C62A2F"/>
    <w:rsid w:val="00C85A28"/>
    <w:rsid w:val="00C95DB3"/>
    <w:rsid w:val="00CA6D3D"/>
    <w:rsid w:val="00CB4033"/>
    <w:rsid w:val="00CC5ABD"/>
    <w:rsid w:val="00CC73C6"/>
    <w:rsid w:val="00CD5AA5"/>
    <w:rsid w:val="00CF11C9"/>
    <w:rsid w:val="00CF4001"/>
    <w:rsid w:val="00D02C2A"/>
    <w:rsid w:val="00D07FE2"/>
    <w:rsid w:val="00D10C27"/>
    <w:rsid w:val="00D213F9"/>
    <w:rsid w:val="00D33746"/>
    <w:rsid w:val="00D43BAD"/>
    <w:rsid w:val="00D74561"/>
    <w:rsid w:val="00D92632"/>
    <w:rsid w:val="00D9784D"/>
    <w:rsid w:val="00DA3A3B"/>
    <w:rsid w:val="00DB7F93"/>
    <w:rsid w:val="00DD6427"/>
    <w:rsid w:val="00DE1649"/>
    <w:rsid w:val="00DE415D"/>
    <w:rsid w:val="00DF227A"/>
    <w:rsid w:val="00E01990"/>
    <w:rsid w:val="00E0430B"/>
    <w:rsid w:val="00E076B3"/>
    <w:rsid w:val="00E1541F"/>
    <w:rsid w:val="00E224EB"/>
    <w:rsid w:val="00E31B88"/>
    <w:rsid w:val="00E51A29"/>
    <w:rsid w:val="00E55BDE"/>
    <w:rsid w:val="00E5703B"/>
    <w:rsid w:val="00E62104"/>
    <w:rsid w:val="00E6579A"/>
    <w:rsid w:val="00E66086"/>
    <w:rsid w:val="00E75CA3"/>
    <w:rsid w:val="00EA3A2A"/>
    <w:rsid w:val="00EB499B"/>
    <w:rsid w:val="00ED5CB6"/>
    <w:rsid w:val="00F01470"/>
    <w:rsid w:val="00F06C17"/>
    <w:rsid w:val="00F13B29"/>
    <w:rsid w:val="00F361B6"/>
    <w:rsid w:val="00F40450"/>
    <w:rsid w:val="00F47413"/>
    <w:rsid w:val="00F5047E"/>
    <w:rsid w:val="00F57D46"/>
    <w:rsid w:val="00F67C5D"/>
    <w:rsid w:val="00F72669"/>
    <w:rsid w:val="00F7273D"/>
    <w:rsid w:val="00F72E19"/>
    <w:rsid w:val="00F73FDB"/>
    <w:rsid w:val="00F75DCA"/>
    <w:rsid w:val="00F81B86"/>
    <w:rsid w:val="00F9276A"/>
    <w:rsid w:val="00F927E2"/>
    <w:rsid w:val="00F93A95"/>
    <w:rsid w:val="00F94323"/>
    <w:rsid w:val="00F9437B"/>
    <w:rsid w:val="00FA1A7A"/>
    <w:rsid w:val="00FB74E4"/>
    <w:rsid w:val="00FC2F03"/>
    <w:rsid w:val="00FC3475"/>
    <w:rsid w:val="00FD0D08"/>
    <w:rsid w:val="00FD4A0F"/>
    <w:rsid w:val="00FF7728"/>
    <w:rsid w:val="08915707"/>
    <w:rsid w:val="19D939B6"/>
    <w:rsid w:val="1E26676B"/>
    <w:rsid w:val="3C28D97F"/>
    <w:rsid w:val="4B82C5A3"/>
    <w:rsid w:val="5053A47A"/>
    <w:rsid w:val="5EA3794B"/>
    <w:rsid w:val="68C8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9DB6BC"/>
  <w15:docId w15:val="{893F8D19-B36F-4D3B-A74C-349690564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4B3747"/>
  </w:style>
  <w:style w:type="paragraph" w:styleId="berschrift1">
    <w:name w:val="heading 1"/>
    <w:basedOn w:val="Standard"/>
    <w:next w:val="Standard"/>
    <w:link w:val="berschrift1Zchn"/>
    <w:uiPriority w:val="9"/>
    <w:rsid w:val="00304E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rsid w:val="00304E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autoRedefine/>
    <w:uiPriority w:val="99"/>
    <w:unhideWhenUsed/>
    <w:rsid w:val="00434A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34AA9"/>
  </w:style>
  <w:style w:type="paragraph" w:styleId="Fuzeile">
    <w:name w:val="footer"/>
    <w:basedOn w:val="Standard"/>
    <w:link w:val="FuzeileZchn"/>
    <w:autoRedefine/>
    <w:uiPriority w:val="99"/>
    <w:unhideWhenUsed/>
    <w:rsid w:val="00434AA9"/>
    <w:pPr>
      <w:tabs>
        <w:tab w:val="center" w:pos="4536"/>
        <w:tab w:val="right" w:pos="9072"/>
      </w:tabs>
      <w:spacing w:after="0" w:line="240" w:lineRule="auto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34AA9"/>
    <w:rPr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47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47EF1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3E2C2C"/>
    <w:rPr>
      <w:color w:val="808080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E224EB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E224EB"/>
    <w:rPr>
      <w:i/>
      <w:iCs/>
      <w:color w:val="4F81BD" w:themeColor="accent1"/>
    </w:rPr>
  </w:style>
  <w:style w:type="paragraph" w:customStyle="1" w:styleId="BBGStandard">
    <w:name w:val="BBG Standard"/>
    <w:link w:val="BBGStandardZchn"/>
    <w:autoRedefine/>
    <w:qFormat/>
    <w:rsid w:val="002760D7"/>
    <w:pPr>
      <w:spacing w:line="240" w:lineRule="auto"/>
    </w:pPr>
  </w:style>
  <w:style w:type="paragraph" w:customStyle="1" w:styleId="BBGFuzeile">
    <w:name w:val="BBG Fußzeile"/>
    <w:link w:val="BBGFuzeileZchn"/>
    <w:autoRedefine/>
    <w:qFormat/>
    <w:rsid w:val="0056631C"/>
    <w:pPr>
      <w:tabs>
        <w:tab w:val="center" w:pos="4620"/>
        <w:tab w:val="right" w:pos="9072"/>
      </w:tabs>
      <w:spacing w:after="0"/>
    </w:pPr>
    <w:rPr>
      <w:rFonts w:ascii="Calibri" w:hAnsi="Calibri" w:cs="Arial"/>
      <w:sz w:val="16"/>
      <w:szCs w:val="16"/>
    </w:rPr>
  </w:style>
  <w:style w:type="paragraph" w:customStyle="1" w:styleId="BBGKopfzeile">
    <w:name w:val="BBG Kopfzeile"/>
    <w:link w:val="BBGKopfzeileZchn"/>
    <w:autoRedefine/>
    <w:qFormat/>
    <w:rsid w:val="004B3747"/>
    <w:pPr>
      <w:spacing w:after="120" w:line="240" w:lineRule="auto"/>
    </w:pPr>
    <w:rPr>
      <w:sz w:val="24"/>
    </w:rPr>
  </w:style>
  <w:style w:type="character" w:customStyle="1" w:styleId="BBGFuzeileZchn">
    <w:name w:val="BBG Fußzeile Zchn"/>
    <w:basedOn w:val="Absatz-Standardschriftart"/>
    <w:link w:val="BBGFuzeile"/>
    <w:rsid w:val="0056631C"/>
    <w:rPr>
      <w:rFonts w:ascii="Calibri" w:hAnsi="Calibri" w:cs="Arial"/>
      <w:sz w:val="16"/>
      <w:szCs w:val="16"/>
    </w:rPr>
  </w:style>
  <w:style w:type="paragraph" w:customStyle="1" w:styleId="BBGberschrift">
    <w:name w:val="BBG Überschrift"/>
    <w:basedOn w:val="BBGStandard"/>
    <w:link w:val="BBGberschriftZchn"/>
    <w:autoRedefine/>
    <w:qFormat/>
    <w:rsid w:val="00AE3C08"/>
    <w:pPr>
      <w:spacing w:line="276" w:lineRule="auto"/>
    </w:pPr>
  </w:style>
  <w:style w:type="character" w:customStyle="1" w:styleId="BBGKopfzeileZchn">
    <w:name w:val="BBG Kopfzeile Zchn"/>
    <w:basedOn w:val="Absatz-Standardschriftart"/>
    <w:link w:val="BBGKopfzeile"/>
    <w:rsid w:val="004B3747"/>
    <w:rPr>
      <w:sz w:val="24"/>
    </w:rPr>
  </w:style>
  <w:style w:type="character" w:customStyle="1" w:styleId="BBGStandardZchn">
    <w:name w:val="BBG Standard Zchn"/>
    <w:basedOn w:val="Absatz-Standardschriftart"/>
    <w:link w:val="BBGStandard"/>
    <w:rsid w:val="004B3747"/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304EEE"/>
    <w:pPr>
      <w:outlineLvl w:val="9"/>
    </w:pPr>
    <w:rPr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04E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04E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BGberschriftZchn">
    <w:name w:val="BBG Überschrift Zchn"/>
    <w:basedOn w:val="BBGStandardZchn"/>
    <w:link w:val="BBGberschrift"/>
    <w:rsid w:val="00AE3C08"/>
  </w:style>
  <w:style w:type="table" w:styleId="Tabellenraster">
    <w:name w:val="Table Grid"/>
    <w:basedOn w:val="NormaleTabelle"/>
    <w:uiPriority w:val="59"/>
    <w:rsid w:val="001618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eilennummer">
    <w:name w:val="line number"/>
    <w:basedOn w:val="Absatz-Standardschriftart"/>
    <w:uiPriority w:val="99"/>
    <w:semiHidden/>
    <w:unhideWhenUsed/>
    <w:rsid w:val="005F7590"/>
  </w:style>
  <w:style w:type="character" w:styleId="Kommentarzeichen">
    <w:name w:val="annotation reference"/>
    <w:basedOn w:val="Absatz-Standardschriftart"/>
    <w:uiPriority w:val="99"/>
    <w:semiHidden/>
    <w:unhideWhenUsed/>
    <w:rsid w:val="001F548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F548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F548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F548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F5483"/>
    <w:rPr>
      <w:b/>
      <w:b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E3C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56631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56631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5663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fzik\AppData\Local\Temp\Best&#228;tigung_praktische_Pr&#252;fung_und_Kosten&#252;bernahme_GKPH_inklusive_Vorbereitungskurs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97de9c-e542-41bd-8ec1-d5f142a173f0" xsi:nil="true"/>
    <lcf76f155ced4ddcb4097134ff3c332f xmlns="00b0f9c2-7e38-4158-8750-0ddd3ff54ff4">
      <Terms xmlns="http://schemas.microsoft.com/office/infopath/2007/PartnerControls"/>
    </lcf76f155ced4ddcb4097134ff3c332f>
    <Dokumentenart xmlns="00b0f9c2-7e38-4158-8750-0ddd3ff54ff4" xsi:nil="true"/>
    <_dlc_DocId xmlns="c797de9c-e542-41bd-8ec1-d5f142a173f0">RDVZ5JY57SZH-1398677762-177124</_dlc_DocId>
    <_dlc_DocIdUrl xmlns="c797de9c-e542-41bd-8ec1-d5f142a173f0">
      <Url>https://bbgbildungscampus.sharepoint.com/sites/Fuehrungsprozesse/_layouts/15/DocIdRedir.aspx?ID=RDVZ5JY57SZH-1398677762-177124</Url>
      <Description>RDVZ5JY57SZH-1398677762-177124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6A70A4A603BE4AB414E6883B20F561" ma:contentTypeVersion="17" ma:contentTypeDescription="Ein neues Dokument erstellen." ma:contentTypeScope="" ma:versionID="1cf38fac1bdc93f1203c8eb487967ff4">
  <xsd:schema xmlns:xsd="http://www.w3.org/2001/XMLSchema" xmlns:xs="http://www.w3.org/2001/XMLSchema" xmlns:p="http://schemas.microsoft.com/office/2006/metadata/properties" xmlns:ns2="c797de9c-e542-41bd-8ec1-d5f142a173f0" xmlns:ns3="00b0f9c2-7e38-4158-8750-0ddd3ff54ff4" targetNamespace="http://schemas.microsoft.com/office/2006/metadata/properties" ma:root="true" ma:fieldsID="090ef7f41462e6c5f2caaa9a6a10aac3" ns2:_="" ns3:_="">
    <xsd:import namespace="c797de9c-e542-41bd-8ec1-d5f142a173f0"/>
    <xsd:import namespace="00b0f9c2-7e38-4158-8750-0ddd3ff54ff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  <xsd:element ref="ns3:Dokumentenart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7de9c-e542-41bd-8ec1-d5f142a173f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dexed="true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9ce609d-e7f6-450c-954b-109aa09af283}" ma:internalName="TaxCatchAll" ma:showField="CatchAllData" ma:web="c797de9c-e542-41bd-8ec1-d5f142a173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b0f9c2-7e38-4158-8750-0ddd3ff54f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15aeff2-6623-4ac4-b1ac-efb9652173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Dokumentenart" ma:index="26" nillable="true" ma:displayName="Dokumentenart" ma:format="Dropdown" ma:internalName="Dokumentenart">
      <xsd:simpleType>
        <xsd:union memberTypes="dms:Text">
          <xsd:simpleType>
            <xsd:restriction base="dms:Choice">
              <xsd:enumeration value="Vorlage"/>
              <xsd:enumeration value="Nachweis"/>
              <xsd:enumeration value="Auswahl 3"/>
            </xsd:restriction>
          </xsd:simpleType>
        </xsd:union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5ACF7E1-C1C2-4076-BEA4-19F56967FFDC}">
  <ds:schemaRefs>
    <ds:schemaRef ds:uri="http://schemas.microsoft.com/office/2006/metadata/properties"/>
    <ds:schemaRef ds:uri="http://schemas.microsoft.com/office/infopath/2007/PartnerControls"/>
    <ds:schemaRef ds:uri="aa1a3a73-c68f-4862-907b-95b12126b489"/>
    <ds:schemaRef ds:uri="60a437d8-ae12-4e68-8035-4f3453c9cbd3"/>
  </ds:schemaRefs>
</ds:datastoreItem>
</file>

<file path=customXml/itemProps2.xml><?xml version="1.0" encoding="utf-8"?>
<ds:datastoreItem xmlns:ds="http://schemas.openxmlformats.org/officeDocument/2006/customXml" ds:itemID="{B19C52EA-BC58-49D8-A124-B0B9514AA67D}"/>
</file>

<file path=customXml/itemProps3.xml><?xml version="1.0" encoding="utf-8"?>
<ds:datastoreItem xmlns:ds="http://schemas.openxmlformats.org/officeDocument/2006/customXml" ds:itemID="{6071A977-FE99-4AD3-9287-18CAF219FA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131C58-59ED-4F2A-B4D0-5B9403B88F0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F6C512A-B235-4774-A785-7E68BC58EF53}"/>
</file>

<file path=docProps/app.xml><?xml version="1.0" encoding="utf-8"?>
<Properties xmlns="http://schemas.openxmlformats.org/officeDocument/2006/extended-properties" xmlns:vt="http://schemas.openxmlformats.org/officeDocument/2006/docPropsVTypes">
  <Template>Bestätigung_praktische_Prüfung_und_Kostenübernahme_GKPH_inklusive_Vorbereitungskurs</Template>
  <TotalTime>0</TotalTime>
  <Pages>2</Pages>
  <Words>221</Words>
  <Characters>1397</Characters>
  <Application>Microsoft Office Word</Application>
  <DocSecurity>0</DocSecurity>
  <Lines>11</Lines>
  <Paragraphs>3</Paragraphs>
  <ScaleCrop>false</ScaleCrop>
  <Manager/>
  <Company>Vivantes GmbH</Company>
  <LinksUpToDate>false</LinksUpToDate>
  <CharactersWithSpaces>1615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Gesundheits- und Krankenpflegehelfer*in – Bestätigung praktische Prüfung und Kostenübernahme</dc:title>
  <dc:subject/>
  <dc:creator>Sefzik, Judith</dc:creator>
  <cp:keywords/>
  <dc:description/>
  <cp:lastModifiedBy>Sefzik, Judith</cp:lastModifiedBy>
  <cp:revision>1</cp:revision>
  <cp:lastPrinted>2018-09-05T12:00:00Z</cp:lastPrinted>
  <dcterms:created xsi:type="dcterms:W3CDTF">2025-03-31T11:13:00Z</dcterms:created>
  <dcterms:modified xsi:type="dcterms:W3CDTF">2025-03-31T11:14:00Z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0x010100106A70A4A603BE4AB414E6883B20F561</vt:lpwstr>
  </property>
  <property fmtid="{D5CDD505-2E9C-101B-9397-08002B2CF9AE}" pid="3" name="Order">
    <vt:r8>55700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  <property fmtid="{D5CDD505-2E9C-101B-9397-08002B2CF9AE}" pid="8" name="_dlc_DocIdItemGuid">
    <vt:lpwstr>f5c9244d-445a-4bf0-8514-ccaa708f9604</vt:lpwstr>
  </property>
</Properties>
</file>